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BC3" w:rsidRPr="002461AA" w:rsidRDefault="00241BC3" w:rsidP="002461AA">
      <w:pPr>
        <w:spacing w:after="0" w:line="240" w:lineRule="auto"/>
        <w:ind w:left="-720" w:firstLine="720"/>
        <w:jc w:val="right"/>
        <w:rPr>
          <w:sz w:val="28"/>
          <w:szCs w:val="28"/>
        </w:rPr>
      </w:pPr>
      <w:r w:rsidRPr="002461AA">
        <w:rPr>
          <w:sz w:val="28"/>
          <w:szCs w:val="28"/>
        </w:rPr>
        <w:t>Консультация для родителей</w:t>
      </w:r>
    </w:p>
    <w:p w:rsidR="00241BC3" w:rsidRDefault="00241BC3" w:rsidP="002461AA">
      <w:pPr>
        <w:spacing w:after="0" w:line="240" w:lineRule="auto"/>
        <w:ind w:left="-720" w:firstLine="720"/>
        <w:jc w:val="center"/>
        <w:rPr>
          <w:b/>
          <w:i/>
          <w:sz w:val="48"/>
          <w:szCs w:val="48"/>
        </w:rPr>
      </w:pPr>
      <w:r w:rsidRPr="002461AA">
        <w:rPr>
          <w:b/>
          <w:i/>
          <w:sz w:val="48"/>
          <w:szCs w:val="48"/>
        </w:rPr>
        <w:t>«Вместе играем – спину выпрямляем»</w:t>
      </w:r>
    </w:p>
    <w:p w:rsidR="00241BC3" w:rsidRPr="002461AA" w:rsidRDefault="00241BC3" w:rsidP="002461AA">
      <w:pPr>
        <w:spacing w:after="0" w:line="240" w:lineRule="auto"/>
        <w:ind w:left="-720" w:firstLine="720"/>
        <w:jc w:val="center"/>
        <w:rPr>
          <w:b/>
          <w:i/>
          <w:sz w:val="48"/>
          <w:szCs w:val="48"/>
        </w:rPr>
      </w:pPr>
    </w:p>
    <w:p w:rsidR="00241BC3" w:rsidRDefault="00241BC3" w:rsidP="002461AA">
      <w:pPr>
        <w:spacing w:after="0" w:line="240" w:lineRule="auto"/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Ровная спина – это красота, уверенность в себе. Проведите эксперимент:  опустите плечи вперёд и походите хотя бы час в таком положении. Ну как? Удобно? Вы смотрите в пол, вам грустно, печально. Как будто на плечи свалился тяжёлый груз. А представьте, как чувствует себя малыш. Теперь следующий шаг. Расправьте плечи, поднимите голову, грудь вперёд! Вы – другой человек! Но главное: ровная спина – это здоровье. О правильной осанке необходимо задуматься не тогда, когда вы заметили, что-то неладное, а с рождения ребёнка – в период формирования и роста скелета. Привычка неправильно держать тело  может привести к необратимым последствиям. Могут подвергнуться деформациям и позвоночник, и грудная клетка, таз, нижние конечности, в том числе стопы. А в результате – сколиоз и плоскостопие.</w:t>
      </w:r>
    </w:p>
    <w:p w:rsidR="00241BC3" w:rsidRDefault="00241BC3" w:rsidP="002461AA">
      <w:pPr>
        <w:spacing w:after="0" w:line="240" w:lineRule="auto"/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Правильная осанка помогает нам поддерживать себя в вертикальном положении в беге, ходьбе, стоя, сидя. От осанки зависит качество, эффективность жизни человека, координация движений, согласованность всех звеньев нашего любимого тела.</w:t>
      </w:r>
    </w:p>
    <w:p w:rsidR="00241BC3" w:rsidRDefault="00241BC3" w:rsidP="002461AA">
      <w:pPr>
        <w:spacing w:after="0" w:line="240" w:lineRule="auto"/>
        <w:ind w:left="-720"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Ровная спина – это отличная работа кишечника, сердца, легких.</w:t>
      </w:r>
    </w:p>
    <w:p w:rsidR="00241BC3" w:rsidRDefault="00241BC3" w:rsidP="002461AA">
      <w:pPr>
        <w:spacing w:after="0" w:line="240" w:lineRule="auto"/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ровной спине в организм попадает меньшее количество вредоносных бактерий благодаря качественной работе дыхательной системы. Это значит, что ребёнок будет меньше болеть простудными заболеваниями и заболеваниями носоглотки.</w:t>
      </w:r>
    </w:p>
    <w:p w:rsidR="00241BC3" w:rsidRDefault="00241BC3" w:rsidP="002461AA">
      <w:pPr>
        <w:spacing w:after="0" w:line="240" w:lineRule="auto"/>
        <w:ind w:left="-720" w:right="-81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Принципы занятий</w:t>
      </w:r>
    </w:p>
    <w:p w:rsidR="00241BC3" w:rsidRDefault="00241BC3" w:rsidP="002461AA">
      <w:pPr>
        <w:spacing w:after="0" w:line="240" w:lineRule="auto"/>
        <w:ind w:left="-720" w:right="-81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вы видели результаты своих трудов, необходимо придерживаться определённых принципов.</w:t>
      </w:r>
    </w:p>
    <w:p w:rsidR="00241BC3" w:rsidRPr="00B414AD" w:rsidRDefault="00241BC3" w:rsidP="002461AA">
      <w:pPr>
        <w:pStyle w:val="ListParagraph"/>
        <w:numPr>
          <w:ilvl w:val="0"/>
          <w:numId w:val="1"/>
        </w:numPr>
        <w:spacing w:after="0" w:line="240" w:lineRule="auto"/>
        <w:ind w:left="-720" w:right="-81" w:firstLine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Принцип непрерывности. </w:t>
      </w:r>
      <w:r>
        <w:rPr>
          <w:sz w:val="28"/>
          <w:szCs w:val="28"/>
        </w:rPr>
        <w:t>Заниматься регулярно. Каждый день в жизни ребёнка должен присутствовать вид деятельности, направленный на коррекцию нарушений осанки. Создайте новую полезную привычку под девизом «Ни дня без занятия!»</w:t>
      </w:r>
    </w:p>
    <w:p w:rsidR="00241BC3" w:rsidRPr="00B414AD" w:rsidRDefault="00241BC3" w:rsidP="002461AA">
      <w:pPr>
        <w:pStyle w:val="ListParagraph"/>
        <w:numPr>
          <w:ilvl w:val="0"/>
          <w:numId w:val="1"/>
        </w:numPr>
        <w:spacing w:after="0" w:line="240" w:lineRule="auto"/>
        <w:ind w:left="-720" w:right="-81" w:firstLine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Принцип общения. </w:t>
      </w:r>
      <w:r>
        <w:rPr>
          <w:sz w:val="28"/>
          <w:szCs w:val="28"/>
        </w:rPr>
        <w:t>Коммуникация – важный элемент нашего существования. Делайте упражнения вместе с детьми, общайтесь, поддерживайте их. Чем больше будет общения между вами, тем больше взаимопонимания, результативнее занятия.</w:t>
      </w:r>
    </w:p>
    <w:p w:rsidR="00241BC3" w:rsidRDefault="00241BC3" w:rsidP="002461AA">
      <w:pPr>
        <w:pStyle w:val="ListParagraph"/>
        <w:numPr>
          <w:ilvl w:val="0"/>
          <w:numId w:val="1"/>
        </w:numPr>
        <w:spacing w:after="0" w:line="240" w:lineRule="auto"/>
        <w:ind w:left="-720" w:right="-81" w:firstLine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Принцип игры. </w:t>
      </w:r>
      <w:r>
        <w:rPr>
          <w:sz w:val="28"/>
          <w:szCs w:val="28"/>
        </w:rPr>
        <w:t>Одно из главных мест в жизни ребёнка дошкольного возраста занимает игра. Её можно рассматривать как один из важных методов воспитания. Все ваши занятия должны быть построены с применением элементов игры.</w:t>
      </w:r>
    </w:p>
    <w:p w:rsidR="00241BC3" w:rsidRPr="002461AA" w:rsidRDefault="00241BC3" w:rsidP="002461AA">
      <w:pPr>
        <w:spacing w:after="0" w:line="240" w:lineRule="auto"/>
        <w:ind w:left="-720" w:right="-81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Средства и приёмы. </w:t>
      </w:r>
      <w:r>
        <w:rPr>
          <w:sz w:val="28"/>
          <w:szCs w:val="28"/>
        </w:rPr>
        <w:t xml:space="preserve">Главное средство коррекции нарушения осанки - </w:t>
      </w:r>
      <w:r w:rsidRPr="00F2042E">
        <w:rPr>
          <w:b/>
          <w:i/>
          <w:sz w:val="28"/>
          <w:szCs w:val="28"/>
        </w:rPr>
        <w:t>физические упражнения</w:t>
      </w:r>
      <w:r>
        <w:rPr>
          <w:b/>
          <w:i/>
          <w:sz w:val="28"/>
          <w:szCs w:val="28"/>
        </w:rPr>
        <w:t xml:space="preserve">. </w:t>
      </w:r>
      <w:r>
        <w:rPr>
          <w:sz w:val="28"/>
          <w:szCs w:val="28"/>
        </w:rPr>
        <w:t>Как их использовать? ИГРАЯ ВМЕСТЕ С ДЕТЬМИ! Превращайте физические упражнения в весёлые приключения, шутите вместе, подбадривайте детей, соревнуйтесь! И результат не заставит себя ждать!</w:t>
      </w: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b/>
          <w:sz w:val="32"/>
          <w:szCs w:val="32"/>
          <w:u w:val="single"/>
        </w:rPr>
      </w:pP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b/>
          <w:sz w:val="32"/>
          <w:szCs w:val="32"/>
          <w:u w:val="single"/>
        </w:rPr>
      </w:pPr>
    </w:p>
    <w:p w:rsidR="00241BC3" w:rsidRPr="008424A8" w:rsidRDefault="00241BC3" w:rsidP="002461AA">
      <w:pPr>
        <w:pStyle w:val="ListParagraph"/>
        <w:spacing w:after="0" w:line="240" w:lineRule="auto"/>
        <w:ind w:left="-540" w:right="99" w:firstLine="720"/>
        <w:jc w:val="center"/>
        <w:rPr>
          <w:b/>
          <w:sz w:val="32"/>
          <w:szCs w:val="32"/>
          <w:u w:val="single"/>
        </w:rPr>
      </w:pPr>
      <w:r w:rsidRPr="008424A8">
        <w:rPr>
          <w:b/>
          <w:sz w:val="32"/>
          <w:szCs w:val="32"/>
          <w:u w:val="single"/>
        </w:rPr>
        <w:t>«Весёлые жучки»</w:t>
      </w: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Инвентарь: </w:t>
      </w:r>
      <w:r>
        <w:rPr>
          <w:sz w:val="28"/>
          <w:szCs w:val="28"/>
        </w:rPr>
        <w:t>игрушки; фигуры, вырезанные из картона; камни; стулья; кубики.</w:t>
      </w: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Представьте, что вы – весёлые жучки, которые выползли на весеннюю или летнюю полянку порезвиться на солнышке.</w:t>
      </w: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Выполнение. </w:t>
      </w:r>
      <w:r>
        <w:rPr>
          <w:sz w:val="28"/>
          <w:szCs w:val="28"/>
        </w:rPr>
        <w:t>Поползайте на четвереньках по комнате под весёлую музыку. Можно даже придумать песенку жучка.</w:t>
      </w: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color w:val="C00000"/>
          <w:sz w:val="28"/>
          <w:szCs w:val="28"/>
        </w:rPr>
      </w:pPr>
      <w:r>
        <w:rPr>
          <w:b/>
          <w:i/>
          <w:sz w:val="28"/>
          <w:szCs w:val="28"/>
        </w:rPr>
        <w:t>Варианты:</w:t>
      </w:r>
    </w:p>
    <w:p w:rsidR="00241BC3" w:rsidRDefault="00241BC3" w:rsidP="008424A8">
      <w:pPr>
        <w:pStyle w:val="ListParagraph"/>
        <w:numPr>
          <w:ilvl w:val="0"/>
          <w:numId w:val="3"/>
        </w:numPr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Ползать по прямой дорожке.</w:t>
      </w:r>
    </w:p>
    <w:p w:rsidR="00241BC3" w:rsidRDefault="00241BC3" w:rsidP="008424A8">
      <w:pPr>
        <w:pStyle w:val="ListParagraph"/>
        <w:numPr>
          <w:ilvl w:val="0"/>
          <w:numId w:val="3"/>
        </w:numPr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Ползать по извилистой дорожке.</w:t>
      </w:r>
    </w:p>
    <w:p w:rsidR="00241BC3" w:rsidRDefault="00241BC3" w:rsidP="008424A8">
      <w:pPr>
        <w:pStyle w:val="ListParagraph"/>
        <w:numPr>
          <w:ilvl w:val="0"/>
          <w:numId w:val="3"/>
        </w:numPr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Обползать предметы (вы можете вместе вырезать красивые цветы, разложить их по полу и обползать).</w:t>
      </w:r>
    </w:p>
    <w:p w:rsidR="00241BC3" w:rsidRPr="008424A8" w:rsidRDefault="00241BC3" w:rsidP="008424A8">
      <w:pPr>
        <w:pStyle w:val="ListParagraph"/>
        <w:numPr>
          <w:ilvl w:val="0"/>
          <w:numId w:val="3"/>
        </w:numPr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Ползать от предмета к предмету(это могут быть игрушки, цветы, камушки).  </w:t>
      </w:r>
    </w:p>
    <w:p w:rsidR="00241BC3" w:rsidRDefault="00241BC3" w:rsidP="002461AA">
      <w:pPr>
        <w:pStyle w:val="ListParagraph"/>
        <w:spacing w:after="0" w:line="240" w:lineRule="auto"/>
        <w:ind w:left="-540" w:right="99" w:firstLine="720"/>
        <w:jc w:val="center"/>
        <w:rPr>
          <w:b/>
          <w:sz w:val="32"/>
          <w:szCs w:val="32"/>
          <w:u w:val="single"/>
        </w:rPr>
      </w:pPr>
    </w:p>
    <w:p w:rsidR="00241BC3" w:rsidRDefault="00241BC3" w:rsidP="002461AA">
      <w:pPr>
        <w:pStyle w:val="ListParagraph"/>
        <w:spacing w:after="0" w:line="240" w:lineRule="auto"/>
        <w:ind w:left="-540" w:right="99" w:firstLine="720"/>
        <w:jc w:val="center"/>
        <w:rPr>
          <w:b/>
          <w:sz w:val="32"/>
          <w:szCs w:val="32"/>
          <w:u w:val="single"/>
        </w:rPr>
      </w:pPr>
    </w:p>
    <w:p w:rsidR="00241BC3" w:rsidRPr="008424A8" w:rsidRDefault="00241BC3" w:rsidP="002461AA">
      <w:pPr>
        <w:pStyle w:val="ListParagraph"/>
        <w:spacing w:after="0" w:line="240" w:lineRule="auto"/>
        <w:ind w:left="-540" w:right="99" w:firstLine="720"/>
        <w:jc w:val="center"/>
        <w:rPr>
          <w:sz w:val="32"/>
          <w:szCs w:val="32"/>
        </w:rPr>
      </w:pPr>
      <w:r w:rsidRPr="008424A8">
        <w:rPr>
          <w:b/>
          <w:sz w:val="32"/>
          <w:szCs w:val="32"/>
          <w:u w:val="single"/>
        </w:rPr>
        <w:t>«Фломастеры рассыпались»</w:t>
      </w: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sz w:val="28"/>
          <w:szCs w:val="28"/>
        </w:rPr>
        <w:t>Бывает так, что из упаковки все фломастеры выпадают: несёте вы их как-то неаккуратно. И начинают они своё путешествие по полу и по столу. Катятся и катятся. А  если сказать волшебные слова, подуть друг на друга три раза, топнуть ногами, то можно самим превратиться в разноцветные фломастеры.</w:t>
      </w: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Выполнение</w:t>
      </w: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Ребёнок ложится на пол на спину и начинает выполнять перекаты со спины на грудь, с груди на спину.</w:t>
      </w: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Варианты:</w:t>
      </w:r>
    </w:p>
    <w:p w:rsidR="00241BC3" w:rsidRDefault="00241BC3" w:rsidP="008424A8">
      <w:pPr>
        <w:pStyle w:val="ListParagraph"/>
        <w:numPr>
          <w:ilvl w:val="0"/>
          <w:numId w:val="4"/>
        </w:numPr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Руки можно вытянуть вверх, можно опустить вниз.</w:t>
      </w:r>
    </w:p>
    <w:p w:rsidR="00241BC3" w:rsidRDefault="00241BC3" w:rsidP="008424A8">
      <w:pPr>
        <w:pStyle w:val="ListParagraph"/>
        <w:numPr>
          <w:ilvl w:val="0"/>
          <w:numId w:val="4"/>
        </w:numPr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Можно катиться вдвоём, взявшись за руки.</w:t>
      </w:r>
    </w:p>
    <w:p w:rsidR="00241BC3" w:rsidRDefault="00241BC3" w:rsidP="002461AA">
      <w:pPr>
        <w:pStyle w:val="ListParagraph"/>
        <w:spacing w:after="0" w:line="240" w:lineRule="auto"/>
        <w:ind w:left="-540" w:right="99" w:firstLine="720"/>
        <w:jc w:val="center"/>
        <w:rPr>
          <w:b/>
          <w:color w:val="000000"/>
          <w:sz w:val="32"/>
          <w:szCs w:val="32"/>
          <w:u w:val="single"/>
        </w:rPr>
      </w:pPr>
    </w:p>
    <w:p w:rsidR="00241BC3" w:rsidRDefault="00241BC3" w:rsidP="002461AA">
      <w:pPr>
        <w:pStyle w:val="ListParagraph"/>
        <w:spacing w:after="0" w:line="240" w:lineRule="auto"/>
        <w:ind w:left="-540" w:right="99" w:firstLine="720"/>
        <w:jc w:val="center"/>
        <w:rPr>
          <w:b/>
          <w:color w:val="000000"/>
          <w:sz w:val="32"/>
          <w:szCs w:val="32"/>
          <w:u w:val="single"/>
        </w:rPr>
      </w:pPr>
    </w:p>
    <w:p w:rsidR="00241BC3" w:rsidRPr="008424A8" w:rsidRDefault="00241BC3" w:rsidP="002461AA">
      <w:pPr>
        <w:pStyle w:val="ListParagraph"/>
        <w:spacing w:after="0" w:line="240" w:lineRule="auto"/>
        <w:ind w:left="-540" w:right="99" w:firstLine="720"/>
        <w:jc w:val="center"/>
        <w:rPr>
          <w:color w:val="000000"/>
          <w:sz w:val="32"/>
          <w:szCs w:val="32"/>
        </w:rPr>
      </w:pPr>
      <w:r w:rsidRPr="008424A8">
        <w:rPr>
          <w:b/>
          <w:color w:val="000000"/>
          <w:sz w:val="32"/>
          <w:szCs w:val="32"/>
          <w:u w:val="single"/>
        </w:rPr>
        <w:t>«Сказочный туннель».</w:t>
      </w: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Инвентарь:</w:t>
      </w:r>
      <w:r>
        <w:rPr>
          <w:sz w:val="28"/>
          <w:szCs w:val="28"/>
        </w:rPr>
        <w:t xml:space="preserve"> стулья, дуги.</w:t>
      </w:r>
    </w:p>
    <w:p w:rsidR="00241BC3" w:rsidRPr="00E6017C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Построим сказочный туннель из стульев. Малыши проползут под ними и попадут в какую-нибудь сказочную страну.</w:t>
      </w: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Выполнение</w:t>
      </w: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Расставьте стулья, как ванн нравится. А теперь пусть дети проползают под стульями на четвереньках или по-пластунски.</w:t>
      </w: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Варианты:</w:t>
      </w:r>
    </w:p>
    <w:p w:rsidR="00241BC3" w:rsidRDefault="00241BC3" w:rsidP="008424A8">
      <w:pPr>
        <w:pStyle w:val="ListParagraph"/>
        <w:numPr>
          <w:ilvl w:val="0"/>
          <w:numId w:val="5"/>
        </w:numPr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 можете варьировать темп передвижения: медленно – быстро.</w:t>
      </w:r>
    </w:p>
    <w:p w:rsidR="00241BC3" w:rsidRDefault="00241BC3" w:rsidP="008424A8">
      <w:pPr>
        <w:pStyle w:val="ListParagraph"/>
        <w:numPr>
          <w:ilvl w:val="0"/>
          <w:numId w:val="5"/>
        </w:numPr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 можете расставить стулья близко друг от друга или, наоборот, подальше.</w:t>
      </w:r>
    </w:p>
    <w:p w:rsidR="00241BC3" w:rsidRDefault="00241BC3" w:rsidP="008424A8">
      <w:pPr>
        <w:pStyle w:val="ListParagraph"/>
        <w:numPr>
          <w:ilvl w:val="0"/>
          <w:numId w:val="5"/>
        </w:numPr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Стулья могут стоять прямо друг за другом, по кругу, в шахматном порядке.</w:t>
      </w:r>
    </w:p>
    <w:p w:rsidR="00241BC3" w:rsidRDefault="00241BC3" w:rsidP="002461AA">
      <w:pPr>
        <w:pStyle w:val="ListParagraph"/>
        <w:spacing w:after="0" w:line="240" w:lineRule="auto"/>
        <w:ind w:left="-540" w:right="99" w:firstLine="720"/>
        <w:jc w:val="center"/>
        <w:rPr>
          <w:b/>
          <w:sz w:val="32"/>
          <w:szCs w:val="32"/>
          <w:u w:val="single"/>
        </w:rPr>
      </w:pPr>
    </w:p>
    <w:p w:rsidR="00241BC3" w:rsidRDefault="00241BC3" w:rsidP="002461AA">
      <w:pPr>
        <w:pStyle w:val="ListParagraph"/>
        <w:spacing w:after="0" w:line="240" w:lineRule="auto"/>
        <w:ind w:left="-540" w:right="99" w:firstLine="720"/>
        <w:jc w:val="center"/>
        <w:rPr>
          <w:b/>
          <w:sz w:val="32"/>
          <w:szCs w:val="32"/>
          <w:u w:val="single"/>
        </w:rPr>
      </w:pPr>
    </w:p>
    <w:p w:rsidR="00241BC3" w:rsidRPr="008424A8" w:rsidRDefault="00241BC3" w:rsidP="002461AA">
      <w:pPr>
        <w:pStyle w:val="ListParagraph"/>
        <w:spacing w:after="0" w:line="240" w:lineRule="auto"/>
        <w:ind w:left="-540" w:right="99" w:firstLine="720"/>
        <w:jc w:val="center"/>
        <w:rPr>
          <w:b/>
          <w:sz w:val="32"/>
          <w:szCs w:val="32"/>
        </w:rPr>
      </w:pPr>
      <w:r w:rsidRPr="008424A8">
        <w:rPr>
          <w:b/>
          <w:sz w:val="32"/>
          <w:szCs w:val="32"/>
          <w:u w:val="single"/>
        </w:rPr>
        <w:t>«Трудолюбивые муравьи»</w:t>
      </w: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Инвентарь: </w:t>
      </w:r>
      <w:r>
        <w:rPr>
          <w:sz w:val="28"/>
          <w:szCs w:val="28"/>
        </w:rPr>
        <w:t>мелкие игрушки; коробки; карандаши; кубики; мешочки с песком.</w:t>
      </w: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sz w:val="28"/>
          <w:szCs w:val="28"/>
        </w:rPr>
        <w:t>Муравьи – трудолюбивый народ: целый день они переносят на своих маленьких спинках огромные прутики, длинные ветки. Делают это они очень быстро, проворно</w:t>
      </w: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sz w:val="28"/>
          <w:szCs w:val="28"/>
        </w:rPr>
      </w:pPr>
      <w:r>
        <w:rPr>
          <w:sz w:val="28"/>
          <w:szCs w:val="28"/>
        </w:rPr>
        <w:t>А ваш малыш сможет быстро перенести на своей спине разные предметы?</w:t>
      </w:r>
    </w:p>
    <w:p w:rsidR="00241BC3" w:rsidRDefault="00241BC3" w:rsidP="008424A8">
      <w:pPr>
        <w:pStyle w:val="ListParagraph"/>
        <w:spacing w:after="0" w:line="240" w:lineRule="auto"/>
        <w:ind w:left="-540" w:right="99" w:firstLine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Выполнение</w:t>
      </w:r>
    </w:p>
    <w:p w:rsidR="00241BC3" w:rsidRDefault="00241BC3" w:rsidP="002461AA">
      <w:pPr>
        <w:pStyle w:val="ListParagraph"/>
        <w:spacing w:after="0" w:line="240" w:lineRule="auto"/>
        <w:ind w:left="-774" w:right="-81"/>
        <w:jc w:val="both"/>
        <w:rPr>
          <w:sz w:val="28"/>
          <w:szCs w:val="28"/>
        </w:rPr>
      </w:pPr>
      <w:r>
        <w:rPr>
          <w:sz w:val="28"/>
          <w:szCs w:val="28"/>
        </w:rPr>
        <w:t>Сложите все предметы на старте. А теперь предложите «муравьям» перенести все предметы поочерёдно на своих спинках на линию финиша. Сделать это необходимо быстро- быстро! Поможем детям хлопками добраться до финиша.</w:t>
      </w:r>
    </w:p>
    <w:p w:rsidR="00241BC3" w:rsidRDefault="00241BC3" w:rsidP="002461AA">
      <w:pPr>
        <w:pStyle w:val="ListParagraph"/>
        <w:spacing w:after="0" w:line="240" w:lineRule="auto"/>
        <w:ind w:left="-774" w:right="-81"/>
        <w:jc w:val="both"/>
        <w:rPr>
          <w:sz w:val="28"/>
          <w:szCs w:val="28"/>
        </w:rPr>
      </w:pPr>
    </w:p>
    <w:p w:rsidR="00241BC3" w:rsidRPr="002461AA" w:rsidRDefault="00241BC3" w:rsidP="002461AA">
      <w:pPr>
        <w:pStyle w:val="ListParagraph"/>
        <w:spacing w:after="0" w:line="240" w:lineRule="auto"/>
        <w:ind w:left="-774" w:right="-81"/>
        <w:jc w:val="both"/>
        <w:rPr>
          <w:sz w:val="28"/>
          <w:szCs w:val="28"/>
        </w:rPr>
      </w:pPr>
    </w:p>
    <w:p w:rsidR="00241BC3" w:rsidRPr="008424A8" w:rsidRDefault="00241BC3" w:rsidP="002461AA">
      <w:pPr>
        <w:pStyle w:val="ListParagraph"/>
        <w:spacing w:after="0" w:line="240" w:lineRule="auto"/>
        <w:ind w:left="0" w:right="-81"/>
        <w:jc w:val="center"/>
        <w:rPr>
          <w:b/>
          <w:sz w:val="32"/>
          <w:szCs w:val="32"/>
        </w:rPr>
      </w:pPr>
      <w:r w:rsidRPr="008424A8">
        <w:rPr>
          <w:b/>
          <w:sz w:val="32"/>
          <w:szCs w:val="32"/>
          <w:u w:val="single"/>
        </w:rPr>
        <w:t>«Черепашки».</w:t>
      </w:r>
    </w:p>
    <w:p w:rsidR="00241BC3" w:rsidRPr="005D3594" w:rsidRDefault="00241BC3" w:rsidP="002461AA">
      <w:pPr>
        <w:pStyle w:val="ListParagraph"/>
        <w:spacing w:after="0" w:line="240" w:lineRule="auto"/>
        <w:ind w:left="-414" w:right="-81"/>
        <w:jc w:val="both"/>
        <w:rPr>
          <w:sz w:val="28"/>
          <w:szCs w:val="28"/>
        </w:rPr>
      </w:pPr>
      <w:r w:rsidRPr="005D3594">
        <w:rPr>
          <w:sz w:val="28"/>
          <w:szCs w:val="28"/>
        </w:rPr>
        <w:t>Представим</w:t>
      </w:r>
      <w:r>
        <w:rPr>
          <w:sz w:val="28"/>
          <w:szCs w:val="28"/>
        </w:rPr>
        <w:t>, что мы попали в черепашье царство. Дети – черепашки, которые то плавают в воде, то ползают по суше.</w:t>
      </w:r>
    </w:p>
    <w:p w:rsidR="00241BC3" w:rsidRDefault="00241BC3" w:rsidP="002461AA">
      <w:pPr>
        <w:pStyle w:val="ListParagraph"/>
        <w:spacing w:after="0" w:line="240" w:lineRule="auto"/>
        <w:ind w:left="-774" w:right="-8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Выполнение</w:t>
      </w:r>
    </w:p>
    <w:p w:rsidR="00241BC3" w:rsidRDefault="00241BC3" w:rsidP="002461AA">
      <w:pPr>
        <w:pStyle w:val="ListParagraph"/>
        <w:spacing w:after="0" w:line="240" w:lineRule="auto"/>
        <w:ind w:left="-774" w:right="-81"/>
        <w:jc w:val="both"/>
        <w:rPr>
          <w:sz w:val="28"/>
          <w:szCs w:val="28"/>
        </w:rPr>
      </w:pPr>
      <w:r>
        <w:rPr>
          <w:sz w:val="28"/>
          <w:szCs w:val="28"/>
        </w:rPr>
        <w:t>По команде «Черепашки плавают» дети ложатся на пол и выполняют имитирующие плавании е движения руками и ногами. По команде «Черепашки выползли на сушу» медленно ползают на четвереньках. Вы ведь не забыли, что черепахи продвигаются очень медленно?</w:t>
      </w:r>
    </w:p>
    <w:p w:rsidR="00241BC3" w:rsidRDefault="00241BC3" w:rsidP="002461AA">
      <w:pPr>
        <w:pStyle w:val="ListParagraph"/>
        <w:spacing w:after="0" w:line="240" w:lineRule="auto"/>
        <w:ind w:left="-774" w:right="-8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Варианты:</w:t>
      </w:r>
    </w:p>
    <w:p w:rsidR="00241BC3" w:rsidRDefault="00241BC3" w:rsidP="002461AA">
      <w:pPr>
        <w:pStyle w:val="ListParagraph"/>
        <w:numPr>
          <w:ilvl w:val="0"/>
          <w:numId w:val="6"/>
        </w:numPr>
        <w:spacing w:after="0" w:line="240" w:lineRule="auto"/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Черепахи носят на своей спине свой домик-панцирь. Так и вы можете положить на спину ребёнка импровизированный домик. Это может быть лист бумаги, мешочек.</w:t>
      </w:r>
    </w:p>
    <w:p w:rsidR="00241BC3" w:rsidRDefault="00241BC3" w:rsidP="002461AA">
      <w:pPr>
        <w:pStyle w:val="ListParagraph"/>
        <w:numPr>
          <w:ilvl w:val="0"/>
          <w:numId w:val="6"/>
        </w:numPr>
        <w:spacing w:after="0" w:line="240" w:lineRule="auto"/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Также можно определить места «суши» и «пруда». Для усложнения – менять их местами или располагать в разных  комнаты. В этом случае еще и развивается ориентировка в пространстве.</w:t>
      </w:r>
    </w:p>
    <w:p w:rsidR="00241BC3" w:rsidRDefault="00241BC3" w:rsidP="002461AA">
      <w:pPr>
        <w:pStyle w:val="ListParagraph"/>
        <w:spacing w:after="0" w:line="240" w:lineRule="auto"/>
        <w:ind w:left="0" w:right="-81"/>
        <w:jc w:val="center"/>
        <w:rPr>
          <w:b/>
          <w:sz w:val="32"/>
          <w:szCs w:val="32"/>
          <w:u w:val="single"/>
        </w:rPr>
      </w:pPr>
    </w:p>
    <w:p w:rsidR="00241BC3" w:rsidRDefault="00241BC3" w:rsidP="002461AA">
      <w:pPr>
        <w:pStyle w:val="ListParagraph"/>
        <w:spacing w:after="0" w:line="240" w:lineRule="auto"/>
        <w:ind w:left="0" w:right="-81"/>
        <w:jc w:val="center"/>
        <w:rPr>
          <w:b/>
          <w:sz w:val="32"/>
          <w:szCs w:val="32"/>
          <w:u w:val="single"/>
        </w:rPr>
      </w:pPr>
    </w:p>
    <w:p w:rsidR="00241BC3" w:rsidRPr="008424A8" w:rsidRDefault="00241BC3" w:rsidP="002461AA">
      <w:pPr>
        <w:pStyle w:val="ListParagraph"/>
        <w:spacing w:after="0" w:line="240" w:lineRule="auto"/>
        <w:ind w:left="0" w:right="-81"/>
        <w:jc w:val="center"/>
        <w:rPr>
          <w:b/>
          <w:sz w:val="32"/>
          <w:szCs w:val="32"/>
        </w:rPr>
      </w:pPr>
      <w:r w:rsidRPr="008424A8">
        <w:rPr>
          <w:b/>
          <w:sz w:val="32"/>
          <w:szCs w:val="32"/>
          <w:u w:val="single"/>
        </w:rPr>
        <w:t>«Змеи на прогулке».</w:t>
      </w:r>
    </w:p>
    <w:p w:rsidR="00241BC3" w:rsidRDefault="00241BC3" w:rsidP="002461AA">
      <w:pPr>
        <w:pStyle w:val="ListParagraph"/>
        <w:spacing w:after="0" w:line="240" w:lineRule="auto"/>
        <w:ind w:left="-414" w:right="-81"/>
        <w:jc w:val="both"/>
        <w:rPr>
          <w:sz w:val="28"/>
          <w:szCs w:val="28"/>
        </w:rPr>
      </w:pPr>
      <w:r>
        <w:rPr>
          <w:sz w:val="28"/>
          <w:szCs w:val="28"/>
        </w:rPr>
        <w:t>В этой игре вы вместе со своим ребёнком превращаетесь в змей, которые выползли на прогулку подышать свежим воздухом.</w:t>
      </w:r>
    </w:p>
    <w:p w:rsidR="00241BC3" w:rsidRDefault="00241BC3" w:rsidP="002461AA">
      <w:pPr>
        <w:pStyle w:val="ListParagraph"/>
        <w:spacing w:after="0" w:line="240" w:lineRule="auto"/>
        <w:ind w:left="-774" w:right="-8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Выполнение</w:t>
      </w:r>
    </w:p>
    <w:p w:rsidR="00241BC3" w:rsidRDefault="00241BC3" w:rsidP="002461AA">
      <w:pPr>
        <w:pStyle w:val="ListParagraph"/>
        <w:spacing w:after="0" w:line="240" w:lineRule="auto"/>
        <w:ind w:left="-414" w:right="-81"/>
        <w:jc w:val="both"/>
        <w:rPr>
          <w:sz w:val="28"/>
          <w:szCs w:val="28"/>
        </w:rPr>
      </w:pPr>
      <w:r>
        <w:rPr>
          <w:sz w:val="28"/>
          <w:szCs w:val="28"/>
        </w:rPr>
        <w:t>Создайте в комнате больше свободного пространства и начинайте своё путешествие. «Змеи» ползают по-пластунски и, когда видят друга, приветственно шипят: «Доброе утро! Ш-ш-ш-ш! Как ваше настроение? Ш-ш-ш-ш!»</w:t>
      </w:r>
    </w:p>
    <w:p w:rsidR="00241BC3" w:rsidRDefault="00241BC3" w:rsidP="002461AA">
      <w:pPr>
        <w:pStyle w:val="ListParagraph"/>
        <w:spacing w:after="0" w:line="240" w:lineRule="auto"/>
        <w:ind w:left="-774" w:right="-8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Варианты:</w:t>
      </w:r>
    </w:p>
    <w:p w:rsidR="00241BC3" w:rsidRDefault="00241BC3" w:rsidP="002461AA">
      <w:pPr>
        <w:pStyle w:val="ListParagraph"/>
        <w:numPr>
          <w:ilvl w:val="0"/>
          <w:numId w:val="7"/>
        </w:numPr>
        <w:spacing w:after="0" w:line="240" w:lineRule="auto"/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Вы можете превратиться в большущую змею, для этого дети должны взяться за ноги друг друга.</w:t>
      </w:r>
    </w:p>
    <w:p w:rsidR="00241BC3" w:rsidRPr="008424A8" w:rsidRDefault="00241BC3" w:rsidP="002461AA">
      <w:pPr>
        <w:pStyle w:val="ListParagraph"/>
        <w:numPr>
          <w:ilvl w:val="0"/>
          <w:numId w:val="7"/>
        </w:numPr>
        <w:spacing w:after="0" w:line="240" w:lineRule="auto"/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Добавьте в игру «льва», который располагаются за импровизированными кустами. Как только лев начинает рычать, змеи уползают в свои норы.</w:t>
      </w:r>
    </w:p>
    <w:p w:rsidR="00241BC3" w:rsidRDefault="00241BC3" w:rsidP="002461AA">
      <w:pPr>
        <w:pStyle w:val="ListParagraph"/>
        <w:spacing w:after="0" w:line="240" w:lineRule="auto"/>
        <w:ind w:left="0" w:right="-81"/>
        <w:jc w:val="center"/>
        <w:rPr>
          <w:b/>
          <w:sz w:val="32"/>
          <w:szCs w:val="32"/>
          <w:u w:val="single"/>
        </w:rPr>
      </w:pPr>
    </w:p>
    <w:p w:rsidR="00241BC3" w:rsidRPr="008424A8" w:rsidRDefault="00241BC3" w:rsidP="002461AA">
      <w:pPr>
        <w:pStyle w:val="ListParagraph"/>
        <w:spacing w:after="0" w:line="240" w:lineRule="auto"/>
        <w:ind w:left="0" w:right="-81"/>
        <w:jc w:val="center"/>
        <w:rPr>
          <w:b/>
          <w:sz w:val="32"/>
          <w:szCs w:val="32"/>
        </w:rPr>
      </w:pPr>
      <w:r w:rsidRPr="008424A8">
        <w:rPr>
          <w:b/>
          <w:sz w:val="32"/>
          <w:szCs w:val="32"/>
          <w:u w:val="single"/>
        </w:rPr>
        <w:t>«Собери листочки».</w:t>
      </w:r>
    </w:p>
    <w:p w:rsidR="00241BC3" w:rsidRDefault="00241BC3" w:rsidP="002461AA">
      <w:pPr>
        <w:pStyle w:val="ListParagraph"/>
        <w:spacing w:after="0" w:line="240" w:lineRule="auto"/>
        <w:ind w:left="-414" w:right="-81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Инвентарь: </w:t>
      </w:r>
      <w:r>
        <w:rPr>
          <w:sz w:val="28"/>
          <w:szCs w:val="28"/>
        </w:rPr>
        <w:t>листочки, вырезанные из картона.</w:t>
      </w:r>
    </w:p>
    <w:p w:rsidR="00241BC3" w:rsidRDefault="00241BC3" w:rsidP="002461AA">
      <w:pPr>
        <w:pStyle w:val="ListParagraph"/>
        <w:spacing w:after="0" w:line="240" w:lineRule="auto"/>
        <w:ind w:left="-414" w:right="-81"/>
        <w:jc w:val="both"/>
        <w:rPr>
          <w:sz w:val="28"/>
          <w:szCs w:val="28"/>
        </w:rPr>
      </w:pPr>
      <w:r>
        <w:rPr>
          <w:sz w:val="28"/>
          <w:szCs w:val="28"/>
        </w:rPr>
        <w:t>Как вы думаете, что ест гусеница? Конечно листья.</w:t>
      </w:r>
    </w:p>
    <w:p w:rsidR="00241BC3" w:rsidRDefault="00241BC3" w:rsidP="002461AA">
      <w:pPr>
        <w:pStyle w:val="ListParagraph"/>
        <w:spacing w:after="0" w:line="240" w:lineRule="auto"/>
        <w:ind w:left="-774" w:right="-8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Выполнение</w:t>
      </w:r>
    </w:p>
    <w:p w:rsidR="00241BC3" w:rsidRDefault="00241BC3" w:rsidP="002461AA">
      <w:pPr>
        <w:pStyle w:val="ListParagraph"/>
        <w:spacing w:after="0" w:line="240" w:lineRule="auto"/>
        <w:ind w:left="-774" w:right="-81"/>
        <w:jc w:val="both"/>
        <w:rPr>
          <w:sz w:val="28"/>
          <w:szCs w:val="28"/>
        </w:rPr>
      </w:pPr>
      <w:r w:rsidRPr="00C75F71">
        <w:rPr>
          <w:sz w:val="28"/>
          <w:szCs w:val="28"/>
        </w:rPr>
        <w:t>Разбросайте по полу листочки двух-трёх цветов или разных размеров, которые вы вместе с детьми можете вырезать из цветного картона</w:t>
      </w:r>
      <w:r>
        <w:rPr>
          <w:sz w:val="28"/>
          <w:szCs w:val="28"/>
        </w:rPr>
        <w:t>. Дети-гусеницы. Их задача, ползая на четвереньках, собрать все листики или листики определённого цвета, размера.</w:t>
      </w:r>
    </w:p>
    <w:p w:rsidR="00241BC3" w:rsidRDefault="00241BC3" w:rsidP="002461AA">
      <w:pPr>
        <w:pStyle w:val="ListParagraph"/>
        <w:spacing w:after="0" w:line="240" w:lineRule="auto"/>
        <w:ind w:left="-774" w:right="-8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Варианты:</w:t>
      </w:r>
    </w:p>
    <w:p w:rsidR="00241BC3" w:rsidRDefault="00241BC3" w:rsidP="002461AA">
      <w:pPr>
        <w:pStyle w:val="ListParagraph"/>
        <w:numPr>
          <w:ilvl w:val="0"/>
          <w:numId w:val="8"/>
        </w:numPr>
        <w:spacing w:after="0" w:line="240" w:lineRule="auto"/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Вы можете разложить на полу различные препятствия, например свёрнутые одеяла. Тогда «гусеницы» будут еще переползать через веточки и брёвнышки в поисках листочков.</w:t>
      </w:r>
    </w:p>
    <w:p w:rsidR="00241BC3" w:rsidRDefault="00241BC3" w:rsidP="002461AA">
      <w:pPr>
        <w:pStyle w:val="ListParagraph"/>
        <w:numPr>
          <w:ilvl w:val="0"/>
          <w:numId w:val="8"/>
        </w:numPr>
        <w:spacing w:after="0" w:line="240" w:lineRule="auto"/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Вы можете дать задание относить листочки в определённое место, создавая запас.</w:t>
      </w:r>
    </w:p>
    <w:p w:rsidR="00241BC3" w:rsidRDefault="00241BC3" w:rsidP="002461AA">
      <w:pPr>
        <w:pStyle w:val="ListParagraph"/>
        <w:numPr>
          <w:ilvl w:val="0"/>
          <w:numId w:val="8"/>
        </w:numPr>
        <w:spacing w:after="0" w:line="240" w:lineRule="auto"/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Дать задание собрать все листочки, но относить листочки одного цвета (размера) в одно место, а другого цвета – (размера) в другое место.</w:t>
      </w:r>
    </w:p>
    <w:p w:rsidR="00241BC3" w:rsidRDefault="00241BC3" w:rsidP="008424A8">
      <w:pPr>
        <w:pStyle w:val="ListParagraph"/>
        <w:spacing w:after="0" w:line="240" w:lineRule="auto"/>
        <w:ind w:left="0" w:right="-284"/>
        <w:jc w:val="center"/>
        <w:rPr>
          <w:b/>
          <w:sz w:val="32"/>
          <w:szCs w:val="32"/>
          <w:u w:val="single"/>
        </w:rPr>
      </w:pPr>
    </w:p>
    <w:p w:rsidR="00241BC3" w:rsidRPr="008424A8" w:rsidRDefault="00241BC3" w:rsidP="008424A8">
      <w:pPr>
        <w:pStyle w:val="ListParagraph"/>
        <w:spacing w:after="0" w:line="240" w:lineRule="auto"/>
        <w:ind w:left="0" w:right="-284"/>
        <w:jc w:val="center"/>
        <w:rPr>
          <w:b/>
          <w:sz w:val="32"/>
          <w:szCs w:val="32"/>
        </w:rPr>
      </w:pPr>
      <w:r w:rsidRPr="008424A8">
        <w:rPr>
          <w:b/>
          <w:sz w:val="32"/>
          <w:szCs w:val="32"/>
          <w:u w:val="single"/>
        </w:rPr>
        <w:t>«Крокодил на охоте».</w:t>
      </w:r>
    </w:p>
    <w:p w:rsidR="00241BC3" w:rsidRDefault="00241BC3" w:rsidP="002461AA">
      <w:pPr>
        <w:pStyle w:val="ListParagraph"/>
        <w:spacing w:after="0" w:line="240" w:lineRule="auto"/>
        <w:ind w:left="-720" w:right="99" w:firstLine="306"/>
        <w:jc w:val="both"/>
        <w:rPr>
          <w:sz w:val="28"/>
          <w:szCs w:val="28"/>
        </w:rPr>
      </w:pPr>
      <w:r>
        <w:rPr>
          <w:sz w:val="28"/>
          <w:szCs w:val="28"/>
        </w:rPr>
        <w:t>Превращаетесь в очень голодного крокодила. Дети сидят, вытянув ноги,- «полощут в прохладной водичке. «Крокодил» ползает по-пластунски по комнате «под водой», тихо подкрадывается к ногам и пытается схватить. Дети подтягивают к себе ноги. Удастся ли крокодилу затянуть кого-нибудь под воду? Или сидящий на полу успеет спрятать ноги? Крокодил может шуметь, рычать, ворчать.</w:t>
      </w:r>
    </w:p>
    <w:p w:rsidR="00241BC3" w:rsidRDefault="00241BC3" w:rsidP="002461AA">
      <w:pPr>
        <w:pStyle w:val="ListParagraph"/>
        <w:spacing w:after="0" w:line="240" w:lineRule="auto"/>
        <w:ind w:left="-414" w:right="99"/>
        <w:jc w:val="center"/>
        <w:rPr>
          <w:b/>
          <w:sz w:val="32"/>
          <w:szCs w:val="32"/>
          <w:u w:val="single"/>
        </w:rPr>
      </w:pPr>
    </w:p>
    <w:p w:rsidR="00241BC3" w:rsidRPr="008424A8" w:rsidRDefault="00241BC3" w:rsidP="002461AA">
      <w:pPr>
        <w:pStyle w:val="ListParagraph"/>
        <w:spacing w:after="0" w:line="240" w:lineRule="auto"/>
        <w:ind w:left="-414" w:right="99"/>
        <w:jc w:val="center"/>
        <w:rPr>
          <w:b/>
          <w:sz w:val="32"/>
          <w:szCs w:val="32"/>
          <w:u w:val="single"/>
        </w:rPr>
      </w:pPr>
      <w:r w:rsidRPr="008424A8">
        <w:rPr>
          <w:b/>
          <w:sz w:val="32"/>
          <w:szCs w:val="32"/>
          <w:u w:val="single"/>
        </w:rPr>
        <w:t>«Барашек на лугу».</w:t>
      </w:r>
    </w:p>
    <w:p w:rsidR="00241BC3" w:rsidRDefault="00241BC3" w:rsidP="002461AA">
      <w:pPr>
        <w:pStyle w:val="ListParagraph"/>
        <w:spacing w:after="0" w:line="240" w:lineRule="auto"/>
        <w:ind w:left="-414" w:right="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Инвентарь: </w:t>
      </w:r>
      <w:r>
        <w:rPr>
          <w:sz w:val="28"/>
          <w:szCs w:val="28"/>
        </w:rPr>
        <w:t>мячи.</w:t>
      </w:r>
    </w:p>
    <w:p w:rsidR="00241BC3" w:rsidRPr="00665CD2" w:rsidRDefault="00241BC3" w:rsidP="002461AA">
      <w:pPr>
        <w:pStyle w:val="ListParagraph"/>
        <w:spacing w:after="0" w:line="240" w:lineRule="auto"/>
        <w:ind w:left="-414" w:right="99"/>
        <w:jc w:val="both"/>
        <w:rPr>
          <w:sz w:val="28"/>
          <w:szCs w:val="28"/>
        </w:rPr>
      </w:pPr>
      <w:r>
        <w:rPr>
          <w:sz w:val="28"/>
          <w:szCs w:val="28"/>
        </w:rPr>
        <w:t>Барашек пасётся на лугу и щиплет травку. А рога у барашка крутые, острые.</w:t>
      </w:r>
    </w:p>
    <w:p w:rsidR="00241BC3" w:rsidRDefault="00241BC3" w:rsidP="002461AA">
      <w:pPr>
        <w:pStyle w:val="ListParagraph"/>
        <w:spacing w:after="0" w:line="240" w:lineRule="auto"/>
        <w:ind w:left="-774" w:right="9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Выполнение</w:t>
      </w:r>
    </w:p>
    <w:p w:rsidR="00241BC3" w:rsidRDefault="00241BC3" w:rsidP="002461AA">
      <w:pPr>
        <w:spacing w:after="0" w:line="240" w:lineRule="auto"/>
        <w:ind w:right="99"/>
        <w:jc w:val="both"/>
        <w:rPr>
          <w:sz w:val="28"/>
          <w:szCs w:val="28"/>
        </w:rPr>
      </w:pPr>
      <w:r>
        <w:rPr>
          <w:sz w:val="28"/>
          <w:szCs w:val="28"/>
        </w:rPr>
        <w:t>Ребёнок превращается в барашка, становится на четвереньки и лбом толкает мяч. Куда?</w:t>
      </w:r>
    </w:p>
    <w:p w:rsidR="00241BC3" w:rsidRDefault="00241BC3" w:rsidP="002461AA">
      <w:pPr>
        <w:pStyle w:val="ListParagraph"/>
        <w:spacing w:after="0" w:line="240" w:lineRule="auto"/>
        <w:ind w:left="-774" w:right="9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Варианты:</w:t>
      </w:r>
    </w:p>
    <w:p w:rsidR="00241BC3" w:rsidRDefault="00241BC3" w:rsidP="002461AA">
      <w:pPr>
        <w:pStyle w:val="ListParagraph"/>
        <w:numPr>
          <w:ilvl w:val="0"/>
          <w:numId w:val="9"/>
        </w:numPr>
        <w:spacing w:after="0" w:line="240" w:lineRule="auto"/>
        <w:ind w:right="99"/>
        <w:jc w:val="both"/>
        <w:rPr>
          <w:sz w:val="28"/>
          <w:szCs w:val="28"/>
        </w:rPr>
      </w:pPr>
      <w:r>
        <w:rPr>
          <w:sz w:val="28"/>
          <w:szCs w:val="28"/>
        </w:rPr>
        <w:t>В разные углы и стороны.</w:t>
      </w:r>
    </w:p>
    <w:p w:rsidR="00241BC3" w:rsidRDefault="00241BC3" w:rsidP="002461AA">
      <w:pPr>
        <w:pStyle w:val="ListParagraph"/>
        <w:numPr>
          <w:ilvl w:val="0"/>
          <w:numId w:val="9"/>
        </w:numPr>
        <w:spacing w:after="0" w:line="240" w:lineRule="auto"/>
        <w:ind w:right="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Можно и ворота из стульев соорудить и забивать поочерёдно мяч.</w:t>
      </w:r>
    </w:p>
    <w:p w:rsidR="00241BC3" w:rsidRDefault="00241BC3" w:rsidP="002461AA">
      <w:pPr>
        <w:pStyle w:val="ListParagraph"/>
        <w:spacing w:after="0" w:line="240" w:lineRule="auto"/>
        <w:ind w:left="-414" w:right="99"/>
        <w:jc w:val="center"/>
        <w:rPr>
          <w:b/>
          <w:sz w:val="32"/>
          <w:szCs w:val="32"/>
          <w:u w:val="single"/>
        </w:rPr>
      </w:pPr>
    </w:p>
    <w:p w:rsidR="00241BC3" w:rsidRPr="008424A8" w:rsidRDefault="00241BC3" w:rsidP="002461AA">
      <w:pPr>
        <w:pStyle w:val="ListParagraph"/>
        <w:spacing w:after="0" w:line="240" w:lineRule="auto"/>
        <w:ind w:left="-414" w:right="99"/>
        <w:jc w:val="center"/>
        <w:rPr>
          <w:b/>
          <w:sz w:val="32"/>
          <w:szCs w:val="32"/>
          <w:u w:val="single"/>
        </w:rPr>
      </w:pPr>
      <w:r w:rsidRPr="008424A8">
        <w:rPr>
          <w:b/>
          <w:sz w:val="32"/>
          <w:szCs w:val="32"/>
          <w:u w:val="single"/>
        </w:rPr>
        <w:t>«Приключение крабов».</w:t>
      </w:r>
    </w:p>
    <w:p w:rsidR="00241BC3" w:rsidRDefault="00241BC3" w:rsidP="002461AA">
      <w:pPr>
        <w:pStyle w:val="ListParagraph"/>
        <w:spacing w:after="0" w:line="240" w:lineRule="auto"/>
        <w:ind w:left="-774" w:right="9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Выполнение</w:t>
      </w:r>
    </w:p>
    <w:p w:rsidR="00241BC3" w:rsidRDefault="00241BC3" w:rsidP="002461AA">
      <w:pPr>
        <w:pStyle w:val="ListParagraph"/>
        <w:spacing w:after="0" w:line="240" w:lineRule="auto"/>
        <w:ind w:left="-414" w:right="99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«превратиться» в краба, надо сесть на пол, согнуть ноги, поднять таз и начать передвигаться на стопах и ладошках.</w:t>
      </w:r>
    </w:p>
    <w:p w:rsidR="00241BC3" w:rsidRDefault="00241BC3" w:rsidP="00FA1F32">
      <w:pPr>
        <w:pStyle w:val="ListParagraph"/>
        <w:spacing w:after="0" w:line="240" w:lineRule="auto"/>
        <w:ind w:left="-414" w:right="99" w:hanging="306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Варианты передвижения:</w:t>
      </w:r>
    </w:p>
    <w:p w:rsidR="00241BC3" w:rsidRDefault="00241BC3" w:rsidP="002461AA">
      <w:pPr>
        <w:pStyle w:val="ListParagraph"/>
        <w:spacing w:after="0" w:line="240" w:lineRule="auto"/>
        <w:ind w:left="-414" w:right="99"/>
        <w:jc w:val="both"/>
        <w:rPr>
          <w:sz w:val="28"/>
          <w:szCs w:val="28"/>
        </w:rPr>
      </w:pPr>
      <w:r>
        <w:rPr>
          <w:sz w:val="28"/>
          <w:szCs w:val="28"/>
        </w:rPr>
        <w:t>1. Расставим на полу любые предметы. Это будут скалы или камни. Пусть крабы оползают их.</w:t>
      </w:r>
    </w:p>
    <w:p w:rsidR="00241BC3" w:rsidRDefault="00241BC3" w:rsidP="002461AA">
      <w:pPr>
        <w:pStyle w:val="ListParagraph"/>
        <w:spacing w:after="0" w:line="240" w:lineRule="auto"/>
        <w:ind w:left="-414" w:right="99"/>
        <w:jc w:val="both"/>
        <w:rPr>
          <w:sz w:val="28"/>
          <w:szCs w:val="28"/>
        </w:rPr>
      </w:pPr>
      <w:r>
        <w:rPr>
          <w:sz w:val="28"/>
          <w:szCs w:val="28"/>
        </w:rPr>
        <w:t>2. Футбол крабов. Попробуйте гонять мяч в таком положении.</w:t>
      </w:r>
    </w:p>
    <w:p w:rsidR="00241BC3" w:rsidRPr="00E05927" w:rsidRDefault="00241BC3" w:rsidP="002461AA">
      <w:pPr>
        <w:pStyle w:val="ListParagraph"/>
        <w:spacing w:after="0" w:line="240" w:lineRule="auto"/>
        <w:ind w:left="-414" w:right="99"/>
        <w:jc w:val="both"/>
        <w:rPr>
          <w:sz w:val="28"/>
          <w:szCs w:val="28"/>
        </w:rPr>
      </w:pPr>
      <w:r>
        <w:rPr>
          <w:sz w:val="28"/>
          <w:szCs w:val="28"/>
        </w:rPr>
        <w:t>3. Дискотека крабов. Включите любимую музыку и потанцуйте</w:t>
      </w:r>
    </w:p>
    <w:sectPr w:rsidR="00241BC3" w:rsidRPr="00E05927" w:rsidSect="002461AA">
      <w:pgSz w:w="11906" w:h="16838"/>
      <w:pgMar w:top="719" w:right="92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4692"/>
    <w:multiLevelType w:val="hybridMultilevel"/>
    <w:tmpl w:val="D164A5DA"/>
    <w:lvl w:ilvl="0" w:tplc="E670FBEA">
      <w:start w:val="1"/>
      <w:numFmt w:val="decimal"/>
      <w:lvlText w:val="%1."/>
      <w:lvlJc w:val="left"/>
      <w:pPr>
        <w:ind w:left="-4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7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  <w:rPr>
        <w:rFonts w:cs="Times New Roman"/>
      </w:rPr>
    </w:lvl>
  </w:abstractNum>
  <w:abstractNum w:abstractNumId="1">
    <w:nsid w:val="06CD0F2A"/>
    <w:multiLevelType w:val="hybridMultilevel"/>
    <w:tmpl w:val="080AE2B2"/>
    <w:lvl w:ilvl="0" w:tplc="52A6FF18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2">
    <w:nsid w:val="2EF52B5F"/>
    <w:multiLevelType w:val="hybridMultilevel"/>
    <w:tmpl w:val="96385D80"/>
    <w:lvl w:ilvl="0" w:tplc="DD34D07A">
      <w:start w:val="1"/>
      <w:numFmt w:val="decimal"/>
      <w:lvlText w:val="%1."/>
      <w:lvlJc w:val="left"/>
      <w:pPr>
        <w:ind w:left="-4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7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  <w:rPr>
        <w:rFonts w:cs="Times New Roman"/>
      </w:rPr>
    </w:lvl>
  </w:abstractNum>
  <w:abstractNum w:abstractNumId="3">
    <w:nsid w:val="38B659BB"/>
    <w:multiLevelType w:val="hybridMultilevel"/>
    <w:tmpl w:val="1386636E"/>
    <w:lvl w:ilvl="0" w:tplc="4E28CA6C">
      <w:start w:val="1"/>
      <w:numFmt w:val="decimal"/>
      <w:lvlText w:val="%1."/>
      <w:lvlJc w:val="left"/>
      <w:pPr>
        <w:ind w:left="-4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7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  <w:rPr>
        <w:rFonts w:cs="Times New Roman"/>
      </w:rPr>
    </w:lvl>
  </w:abstractNum>
  <w:abstractNum w:abstractNumId="4">
    <w:nsid w:val="3C641B55"/>
    <w:multiLevelType w:val="hybridMultilevel"/>
    <w:tmpl w:val="57606B82"/>
    <w:lvl w:ilvl="0" w:tplc="D05A8D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7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  <w:rPr>
        <w:rFonts w:cs="Times New Roman"/>
      </w:rPr>
    </w:lvl>
  </w:abstractNum>
  <w:abstractNum w:abstractNumId="5">
    <w:nsid w:val="3CF83287"/>
    <w:multiLevelType w:val="hybridMultilevel"/>
    <w:tmpl w:val="1400A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3C73E7"/>
    <w:multiLevelType w:val="hybridMultilevel"/>
    <w:tmpl w:val="E6E22608"/>
    <w:lvl w:ilvl="0" w:tplc="60DAED9A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7">
    <w:nsid w:val="4E316393"/>
    <w:multiLevelType w:val="hybridMultilevel"/>
    <w:tmpl w:val="63F65A08"/>
    <w:lvl w:ilvl="0" w:tplc="F61075C4">
      <w:start w:val="1"/>
      <w:numFmt w:val="decimal"/>
      <w:lvlText w:val="%1."/>
      <w:lvlJc w:val="left"/>
      <w:pPr>
        <w:ind w:left="-4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7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  <w:rPr>
        <w:rFonts w:cs="Times New Roman"/>
      </w:rPr>
    </w:lvl>
  </w:abstractNum>
  <w:abstractNum w:abstractNumId="8">
    <w:nsid w:val="5A1071F4"/>
    <w:multiLevelType w:val="hybridMultilevel"/>
    <w:tmpl w:val="DA5A67FA"/>
    <w:lvl w:ilvl="0" w:tplc="6854EDFE">
      <w:start w:val="1"/>
      <w:numFmt w:val="decimal"/>
      <w:lvlText w:val="%1."/>
      <w:lvlJc w:val="left"/>
      <w:pPr>
        <w:ind w:left="-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06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5A72"/>
    <w:rsid w:val="00005601"/>
    <w:rsid w:val="0007579F"/>
    <w:rsid w:val="000F5B00"/>
    <w:rsid w:val="00101104"/>
    <w:rsid w:val="0013144A"/>
    <w:rsid w:val="00170E38"/>
    <w:rsid w:val="00171E80"/>
    <w:rsid w:val="0020668D"/>
    <w:rsid w:val="00241BC3"/>
    <w:rsid w:val="002461AA"/>
    <w:rsid w:val="00247F2E"/>
    <w:rsid w:val="002923DB"/>
    <w:rsid w:val="00311336"/>
    <w:rsid w:val="003F0479"/>
    <w:rsid w:val="004B7FA2"/>
    <w:rsid w:val="00500DBC"/>
    <w:rsid w:val="00512CB4"/>
    <w:rsid w:val="00570B4D"/>
    <w:rsid w:val="005D3594"/>
    <w:rsid w:val="006524C9"/>
    <w:rsid w:val="00665CD2"/>
    <w:rsid w:val="006C0093"/>
    <w:rsid w:val="00740CA9"/>
    <w:rsid w:val="007B784F"/>
    <w:rsid w:val="00801104"/>
    <w:rsid w:val="00803EED"/>
    <w:rsid w:val="008424A8"/>
    <w:rsid w:val="00853922"/>
    <w:rsid w:val="008E67A2"/>
    <w:rsid w:val="008F56D2"/>
    <w:rsid w:val="009008E2"/>
    <w:rsid w:val="00944AFC"/>
    <w:rsid w:val="00954649"/>
    <w:rsid w:val="00962572"/>
    <w:rsid w:val="009939F3"/>
    <w:rsid w:val="009E610E"/>
    <w:rsid w:val="00A44624"/>
    <w:rsid w:val="00A65A72"/>
    <w:rsid w:val="00AB54B2"/>
    <w:rsid w:val="00B01B01"/>
    <w:rsid w:val="00B414AD"/>
    <w:rsid w:val="00B60DF1"/>
    <w:rsid w:val="00BC2809"/>
    <w:rsid w:val="00BD62CA"/>
    <w:rsid w:val="00C176D2"/>
    <w:rsid w:val="00C30771"/>
    <w:rsid w:val="00C5344A"/>
    <w:rsid w:val="00C75F71"/>
    <w:rsid w:val="00D03C4E"/>
    <w:rsid w:val="00D368A7"/>
    <w:rsid w:val="00D40FB7"/>
    <w:rsid w:val="00D762F5"/>
    <w:rsid w:val="00DF140B"/>
    <w:rsid w:val="00E05927"/>
    <w:rsid w:val="00E144E6"/>
    <w:rsid w:val="00E6017C"/>
    <w:rsid w:val="00F12F40"/>
    <w:rsid w:val="00F2042E"/>
    <w:rsid w:val="00FA1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80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03C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30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0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527</TotalTime>
  <Pages>4</Pages>
  <Words>1151</Words>
  <Characters>6567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Andrew</dc:creator>
  <cp:keywords/>
  <dc:description/>
  <cp:lastModifiedBy>User</cp:lastModifiedBy>
  <cp:revision>5</cp:revision>
  <dcterms:created xsi:type="dcterms:W3CDTF">2014-11-19T16:01:00Z</dcterms:created>
  <dcterms:modified xsi:type="dcterms:W3CDTF">2015-10-04T11:14:00Z</dcterms:modified>
</cp:coreProperties>
</file>